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F9B" w:rsidRDefault="00EE3F9B" w:rsidP="00650841">
      <w:pPr>
        <w:jc w:val="center"/>
        <w:rPr>
          <w:rFonts w:ascii="Arial" w:hAnsi="Arial" w:cs="Arial"/>
        </w:rPr>
      </w:pPr>
    </w:p>
    <w:p w:rsidR="00EE3F9B" w:rsidRDefault="00EE3F9B" w:rsidP="00650841">
      <w:pPr>
        <w:jc w:val="center"/>
        <w:rPr>
          <w:rFonts w:ascii="Arial" w:hAnsi="Arial" w:cs="Arial"/>
        </w:rPr>
      </w:pPr>
    </w:p>
    <w:p w:rsidR="00EE3F9B" w:rsidRDefault="00EE3F9B" w:rsidP="00650841">
      <w:pPr>
        <w:jc w:val="center"/>
        <w:rPr>
          <w:rFonts w:ascii="Arial" w:hAnsi="Arial" w:cs="Arial"/>
        </w:rPr>
      </w:pPr>
      <w:bookmarkStart w:id="0" w:name="_GoBack"/>
      <w:r w:rsidRPr="00964FFB">
        <w:rPr>
          <w:rFonts w:ascii="Arial" w:hAnsi="Arial"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501pt;height:375.75pt;visibility:visible">
            <v:imagedata r:id="rId4" o:title=""/>
          </v:shape>
        </w:pict>
      </w:r>
      <w:bookmarkEnd w:id="0"/>
    </w:p>
    <w:p w:rsidR="00EE3F9B" w:rsidRDefault="00EE3F9B">
      <w:pPr>
        <w:rPr>
          <w:rFonts w:ascii="Arial" w:hAnsi="Arial" w:cs="Arial"/>
        </w:rPr>
      </w:pPr>
    </w:p>
    <w:p w:rsidR="00EE3F9B" w:rsidRDefault="00EE3F9B">
      <w:pPr>
        <w:rPr>
          <w:rFonts w:ascii="Arial" w:hAnsi="Arial" w:cs="Arial"/>
          <w:b/>
          <w:bCs/>
          <w:sz w:val="28"/>
          <w:szCs w:val="28"/>
        </w:rPr>
      </w:pPr>
    </w:p>
    <w:sectPr w:rsidR="00EE3F9B" w:rsidSect="0044102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efaultTabStop w:val="708"/>
  <w:hyphenationZone w:val="425"/>
  <w:doNotHyphenateCaps/>
  <w:characterSpacingControl w:val="doNotCompress"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2F5C"/>
    <w:rsid w:val="00322825"/>
    <w:rsid w:val="003A0289"/>
    <w:rsid w:val="003D58B2"/>
    <w:rsid w:val="0044102E"/>
    <w:rsid w:val="004B2AEB"/>
    <w:rsid w:val="004C3F13"/>
    <w:rsid w:val="00502F5C"/>
    <w:rsid w:val="00650841"/>
    <w:rsid w:val="006750E6"/>
    <w:rsid w:val="006E5467"/>
    <w:rsid w:val="00964FFB"/>
    <w:rsid w:val="00BA7C94"/>
    <w:rsid w:val="00C23E30"/>
    <w:rsid w:val="00C544D1"/>
    <w:rsid w:val="00C957EE"/>
    <w:rsid w:val="00CF616E"/>
    <w:rsid w:val="00EE3F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??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0289"/>
    <w:rPr>
      <w:rFonts w:cs="Cambria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5084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5084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1</Pages>
  <Words>0</Words>
  <Characters>5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Yves METEIL</dc:creator>
  <cp:keywords/>
  <dc:description/>
  <cp:lastModifiedBy>Mairie</cp:lastModifiedBy>
  <cp:revision>2</cp:revision>
  <cp:lastPrinted>2015-02-20T20:04:00Z</cp:lastPrinted>
  <dcterms:created xsi:type="dcterms:W3CDTF">2016-03-15T15:28:00Z</dcterms:created>
  <dcterms:modified xsi:type="dcterms:W3CDTF">2016-03-15T15:28:00Z</dcterms:modified>
</cp:coreProperties>
</file>